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346CA" w14:textId="67A3C957" w:rsidR="007879F5" w:rsidRPr="007879F5" w:rsidRDefault="007879F5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954"/>
        <w:gridCol w:w="3684"/>
      </w:tblGrid>
      <w:tr w:rsidR="00C14295" w:rsidRPr="007879F5" w14:paraId="47CB4412" w14:textId="77777777" w:rsidTr="00C12986">
        <w:tc>
          <w:tcPr>
            <w:tcW w:w="5954" w:type="dxa"/>
          </w:tcPr>
          <w:p w14:paraId="7D474A79" w14:textId="77777777" w:rsidR="004814EE" w:rsidRDefault="004814EE" w:rsidP="004814EE">
            <w:pPr>
              <w:pStyle w:val="Brevhoved1"/>
              <w:jc w:val="both"/>
            </w:pPr>
            <w:r>
              <w:t>Lyngby almennyttige Boligselskab</w:t>
            </w:r>
          </w:p>
          <w:p w14:paraId="33010AC1" w14:textId="77777777" w:rsidR="004814EE" w:rsidRDefault="004814EE" w:rsidP="004814EE">
            <w:pPr>
              <w:pStyle w:val="Brevhoved2"/>
              <w:jc w:val="both"/>
            </w:pPr>
            <w:r>
              <w:t>Lystoftehuse</w:t>
            </w:r>
          </w:p>
          <w:p w14:paraId="47CB440E" w14:textId="5CB3EAE5" w:rsidR="00020CBB" w:rsidRPr="007879F5" w:rsidRDefault="004814EE" w:rsidP="00133C1E">
            <w:pPr>
              <w:pStyle w:val="Brevhoved2"/>
            </w:pPr>
          </w:p>
        </w:tc>
        <w:tc>
          <w:tcPr>
            <w:tcW w:w="3684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417AAB8C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0" w:name="Case_CaseID"/>
            <w:r w:rsidR="00E41BDE">
              <w:rPr>
                <w:rFonts w:cstheme="minorHAnsi"/>
                <w:sz w:val="22"/>
                <w:szCs w:val="22"/>
              </w:rPr>
              <w:t>ASG-</w:t>
            </w:r>
            <w:bookmarkEnd w:id="0"/>
            <w:r w:rsidR="00133C1E">
              <w:rPr>
                <w:rFonts w:cstheme="minorHAnsi"/>
                <w:sz w:val="22"/>
                <w:szCs w:val="22"/>
              </w:rPr>
              <w:t>201</w:t>
            </w:r>
            <w:r w:rsidR="004814EE">
              <w:rPr>
                <w:rFonts w:cstheme="minorHAnsi"/>
                <w:sz w:val="22"/>
                <w:szCs w:val="22"/>
              </w:rPr>
              <w:t>8-06827</w:t>
            </w:r>
          </w:p>
          <w:p w14:paraId="47CB4411" w14:textId="5DA8D3FC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4814EE">
              <w:rPr>
                <w:rFonts w:cstheme="minorHAnsi"/>
                <w:sz w:val="22"/>
                <w:szCs w:val="22"/>
              </w:rPr>
              <w:t>1703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133C1E">
              <w:rPr>
                <w:rFonts w:cstheme="minorHAnsi"/>
                <w:sz w:val="22"/>
                <w:szCs w:val="22"/>
              </w:rPr>
              <w:t>MHJ</w:t>
            </w:r>
            <w:r w:rsidR="00C12986">
              <w:rPr>
                <w:rFonts w:cstheme="minorHAnsi"/>
                <w:sz w:val="22"/>
                <w:szCs w:val="22"/>
              </w:rPr>
              <w:t>/KFC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1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1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2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2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3" w:name="StartHer"/>
      <w:bookmarkEnd w:id="3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4814EE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4814EE" w:rsidP="00D65B7A">
      <w:pPr>
        <w:tabs>
          <w:tab w:val="left" w:pos="6804"/>
        </w:tabs>
      </w:pPr>
    </w:p>
    <w:p w14:paraId="1354B716" w14:textId="7E784054" w:rsidR="00C12986" w:rsidRDefault="007879F5" w:rsidP="007879F5">
      <w:pPr>
        <w:tabs>
          <w:tab w:val="left" w:pos="6804"/>
        </w:tabs>
        <w:spacing w:line="480" w:lineRule="auto"/>
      </w:pPr>
      <w:r>
        <w:t>Jeg, navn____________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  <w:t xml:space="preserve">___, </w:t>
      </w:r>
      <w:r w:rsidR="004814EE">
        <w:t xml:space="preserve">2800 </w:t>
      </w:r>
      <w:proofErr w:type="spellStart"/>
      <w:r w:rsidR="004814EE">
        <w:t>Kgs</w:t>
      </w:r>
      <w:proofErr w:type="spellEnd"/>
      <w:r w:rsidR="004814EE">
        <w:t>. Lyngby,</w:t>
      </w:r>
      <w:r>
        <w:t xml:space="preserve"> 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34007F6A" w:rsidR="007879F5" w:rsidRDefault="007879F5" w:rsidP="007879F5">
      <w:pPr>
        <w:tabs>
          <w:tab w:val="left" w:pos="6804"/>
        </w:tabs>
        <w:spacing w:line="480" w:lineRule="auto"/>
      </w:pPr>
      <w:r>
        <w:t>navn _______________________ adresse: ____________________________, født den:___________________</w:t>
      </w:r>
      <w:bookmarkStart w:id="4" w:name="_GoBack"/>
      <w:bookmarkEnd w:id="4"/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4814EE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4814EE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3458307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4814EE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4814EE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4814EE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133C1E"/>
    <w:rsid w:val="001711D0"/>
    <w:rsid w:val="004814EE"/>
    <w:rsid w:val="007879F5"/>
    <w:rsid w:val="00C12986"/>
    <w:rsid w:val="00C14295"/>
    <w:rsid w:val="00C50051"/>
    <w:rsid w:val="00CA5AFE"/>
    <w:rsid w:val="00CF6D57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814EE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814EE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4814EE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4814E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4814EE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4814EE"/>
  </w:style>
  <w:style w:type="paragraph" w:styleId="Sidehoved">
    <w:name w:val="header"/>
    <w:basedOn w:val="Normal"/>
    <w:link w:val="SidehovedTegn"/>
    <w:uiPriority w:val="99"/>
    <w:unhideWhenUsed/>
    <w:rsid w:val="004814E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4814EE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4814E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4814EE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4814EE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4814EE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4814EE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4814EE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4814EE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4814EE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4814EE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4814EE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4814EE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4814EE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4814EE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4814EE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4814EE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4814EE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4814EE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4814EE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4814EE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4814EE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4814EE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4814EE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4814EE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4814EE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4814EE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4814EE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4814EE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4814EE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4814EE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4814EE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4814EE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4814EE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4814EE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4814EE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30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schemas.microsoft.com/sharepoint/v3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3195bc13-0fe8-4491-aac6-3ec48442cdc3"/>
    <ds:schemaRef ds:uri="0ff8be71-f118-466d-91d1-f3208d3a8044"/>
    <ds:schemaRef ds:uri="http://purl.org/dc/elements/1.1/"/>
    <ds:schemaRef ds:uri="http://schemas.microsoft.com/office/2006/metadata/properties"/>
    <ds:schemaRef ds:uri="ebfeadab-bc85-4835-a157-b8b4e97ca194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94478E-FE4F-44CC-A249-2DD4278B35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74227FD-AE1C-4C30-B80C-8F817B83A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139</Words>
  <Characters>851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2018-11-12T14:18:00Z</dcterms:created>
  <dcterms:modified xsi:type="dcterms:W3CDTF">2020-06-19T11:54:00Z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